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ff"/>
        <w:tblpPr w:leftFromText="180" w:rightFromText="180" w:horzAnchor="margin" w:tblpY="692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33"/>
        <w:gridCol w:w="260"/>
        <w:gridCol w:w="6333"/>
      </w:tblGrid>
      <w:tr w:rsidR="00650259" w:rsidRPr="00857DFA" w:rsidTr="00857DFA">
        <w:sdt>
          <w:sdtPr>
            <w:rPr>
              <w:rFonts w:ascii="Times New Roman" w:hAnsi="Times New Roman" w:cs="Times New Roman"/>
              <w:sz w:val="24"/>
              <w:szCs w:val="24"/>
            </w:rPr>
            <w:id w:val="1621259925"/>
            <w:placeholder>
              <w:docPart w:val="C2B140E151724334843B59DC92AFE69D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48" w:type="pct"/>
                <w:vAlign w:val="bottom"/>
              </w:tcPr>
              <w:p w:rsidR="00650259" w:rsidRPr="00857DFA" w:rsidRDefault="00346DE2" w:rsidP="00857DFA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857DFA">
                  <w:rPr>
                    <w:rFonts w:ascii="Times New Roman" w:hAnsi="Times New Roman" w:cs="Times New Roman"/>
                    <w:sz w:val="24"/>
                    <w:szCs w:val="24"/>
                    <w:lang w:bidi="ru-RU"/>
                  </w:rPr>
                  <w:t>Имя</w:t>
                </w:r>
              </w:p>
            </w:tc>
          </w:sdtContent>
        </w:sdt>
        <w:tc>
          <w:tcPr>
            <w:tcW w:w="3652" w:type="pct"/>
            <w:gridSpan w:val="2"/>
            <w:tcBorders>
              <w:bottom w:val="single" w:sz="4" w:space="0" w:color="auto"/>
            </w:tcBorders>
            <w:vAlign w:val="bottom"/>
          </w:tcPr>
          <w:p w:rsidR="00650259" w:rsidRPr="00857DFA" w:rsidRDefault="00650259" w:rsidP="00857DFA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650259" w:rsidRPr="00857DFA" w:rsidTr="00857DFA">
        <w:sdt>
          <w:sdtPr>
            <w:rPr>
              <w:rFonts w:ascii="Times New Roman" w:hAnsi="Times New Roman" w:cs="Times New Roman"/>
              <w:sz w:val="24"/>
              <w:szCs w:val="24"/>
            </w:rPr>
            <w:id w:val="-1470592894"/>
            <w:placeholder>
              <w:docPart w:val="BC25E048744B497C8D81FD10B84BB1CC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48" w:type="pct"/>
                <w:vAlign w:val="bottom"/>
              </w:tcPr>
              <w:p w:rsidR="00650259" w:rsidRPr="00857DFA" w:rsidRDefault="00346DE2" w:rsidP="00857DFA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857DFA">
                  <w:rPr>
                    <w:rFonts w:ascii="Times New Roman" w:hAnsi="Times New Roman" w:cs="Times New Roman"/>
                    <w:sz w:val="24"/>
                    <w:szCs w:val="24"/>
                    <w:lang w:bidi="ru-RU"/>
                  </w:rPr>
                  <w:t>Фамилия</w:t>
                </w:r>
              </w:p>
            </w:tc>
          </w:sdtContent>
        </w:sdt>
        <w:tc>
          <w:tcPr>
            <w:tcW w:w="3652" w:type="pct"/>
            <w:gridSpan w:val="2"/>
            <w:tcBorders>
              <w:bottom w:val="single" w:sz="4" w:space="0" w:color="auto"/>
            </w:tcBorders>
            <w:vAlign w:val="bottom"/>
          </w:tcPr>
          <w:p w:rsidR="00650259" w:rsidRPr="00857DFA" w:rsidRDefault="00650259" w:rsidP="00857DFA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650259" w:rsidRPr="00857DFA" w:rsidTr="00857DFA">
        <w:sdt>
          <w:sdtPr>
            <w:rPr>
              <w:rFonts w:ascii="Times New Roman" w:hAnsi="Times New Roman" w:cs="Times New Roman"/>
              <w:sz w:val="24"/>
              <w:szCs w:val="24"/>
            </w:rPr>
            <w:id w:val="572943512"/>
            <w:placeholder>
              <w:docPart w:val="5D4A34BD980444088E9679923BDCF83D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48" w:type="pct"/>
                <w:vAlign w:val="bottom"/>
              </w:tcPr>
              <w:p w:rsidR="00650259" w:rsidRPr="00857DFA" w:rsidRDefault="00346DE2" w:rsidP="00857DFA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857DFA">
                  <w:rPr>
                    <w:rFonts w:ascii="Times New Roman" w:hAnsi="Times New Roman" w:cs="Times New Roman"/>
                    <w:sz w:val="24"/>
                    <w:szCs w:val="24"/>
                    <w:lang w:bidi="ru-RU"/>
                  </w:rPr>
                  <w:t>Адрес</w:t>
                </w:r>
              </w:p>
            </w:tc>
          </w:sdtContent>
        </w:sdt>
        <w:tc>
          <w:tcPr>
            <w:tcW w:w="3652" w:type="pct"/>
            <w:gridSpan w:val="2"/>
            <w:tcBorders>
              <w:bottom w:val="single" w:sz="4" w:space="0" w:color="auto"/>
            </w:tcBorders>
            <w:vAlign w:val="bottom"/>
          </w:tcPr>
          <w:p w:rsidR="00650259" w:rsidRPr="00857DFA" w:rsidRDefault="00650259" w:rsidP="00857DFA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650259" w:rsidRPr="00857DFA" w:rsidTr="00857DFA">
        <w:tc>
          <w:tcPr>
            <w:tcW w:w="1348" w:type="pct"/>
            <w:vAlign w:val="bottom"/>
          </w:tcPr>
          <w:p w:rsidR="00650259" w:rsidRPr="00857DFA" w:rsidRDefault="00A344D8" w:rsidP="00857D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7DFA">
              <w:rPr>
                <w:rFonts w:ascii="Times New Roman" w:hAnsi="Times New Roman" w:cs="Times New Roman"/>
                <w:sz w:val="24"/>
                <w:szCs w:val="24"/>
              </w:rPr>
              <w:t>Город проживания</w:t>
            </w:r>
          </w:p>
        </w:tc>
        <w:tc>
          <w:tcPr>
            <w:tcW w:w="3652" w:type="pct"/>
            <w:gridSpan w:val="2"/>
            <w:tcBorders>
              <w:bottom w:val="single" w:sz="4" w:space="0" w:color="auto"/>
            </w:tcBorders>
            <w:vAlign w:val="bottom"/>
          </w:tcPr>
          <w:p w:rsidR="00A344D8" w:rsidRPr="00857DFA" w:rsidRDefault="00A344D8" w:rsidP="00857DFA">
            <w:pPr>
              <w:spacing w:before="240"/>
              <w:rPr>
                <w:rFonts w:ascii="Times New Roman" w:hAnsi="Times New Roman" w:cs="Times New Roman"/>
              </w:rPr>
            </w:pPr>
          </w:p>
          <w:p w:rsidR="00A344D8" w:rsidRPr="00857DFA" w:rsidRDefault="00A344D8" w:rsidP="00857DFA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650259" w:rsidRPr="00857DFA" w:rsidTr="00857DFA">
        <w:tc>
          <w:tcPr>
            <w:tcW w:w="1348" w:type="pct"/>
            <w:vAlign w:val="bottom"/>
          </w:tcPr>
          <w:p w:rsidR="00650259" w:rsidRPr="00857DFA" w:rsidRDefault="00A344D8" w:rsidP="00857D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7DFA">
              <w:rPr>
                <w:rFonts w:ascii="Times New Roman" w:hAnsi="Times New Roman" w:cs="Times New Roman"/>
                <w:sz w:val="24"/>
                <w:szCs w:val="24"/>
              </w:rPr>
              <w:t>Мобильный телефон</w:t>
            </w:r>
          </w:p>
        </w:tc>
        <w:tc>
          <w:tcPr>
            <w:tcW w:w="3652" w:type="pct"/>
            <w:gridSpan w:val="2"/>
            <w:tcBorders>
              <w:bottom w:val="single" w:sz="4" w:space="0" w:color="auto"/>
            </w:tcBorders>
            <w:vAlign w:val="bottom"/>
          </w:tcPr>
          <w:p w:rsidR="00650259" w:rsidRPr="00857DFA" w:rsidRDefault="00650259" w:rsidP="00857DFA">
            <w:pPr>
              <w:spacing w:before="240"/>
              <w:rPr>
                <w:rFonts w:ascii="Times New Roman" w:hAnsi="Times New Roman" w:cs="Times New Roman"/>
              </w:rPr>
            </w:pPr>
          </w:p>
          <w:p w:rsidR="00A344D8" w:rsidRPr="00857DFA" w:rsidRDefault="00A344D8" w:rsidP="00857DFA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A344D8" w:rsidRPr="00857DFA" w:rsidTr="00857DFA">
        <w:tc>
          <w:tcPr>
            <w:tcW w:w="1348" w:type="pct"/>
            <w:vAlign w:val="bottom"/>
          </w:tcPr>
          <w:p w:rsidR="00A344D8" w:rsidRPr="00857DFA" w:rsidRDefault="00A344D8" w:rsidP="00857DF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57D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E-mail</w:t>
            </w:r>
          </w:p>
        </w:tc>
        <w:tc>
          <w:tcPr>
            <w:tcW w:w="3652" w:type="pct"/>
            <w:gridSpan w:val="2"/>
            <w:tcBorders>
              <w:bottom w:val="single" w:sz="4" w:space="0" w:color="auto"/>
            </w:tcBorders>
            <w:vAlign w:val="bottom"/>
          </w:tcPr>
          <w:p w:rsidR="00A344D8" w:rsidRPr="00857DFA" w:rsidRDefault="00A344D8" w:rsidP="00857DFA">
            <w:pPr>
              <w:spacing w:before="240"/>
              <w:rPr>
                <w:rFonts w:ascii="Times New Roman" w:hAnsi="Times New Roman" w:cs="Times New Roman"/>
              </w:rPr>
            </w:pPr>
          </w:p>
          <w:p w:rsidR="00A344D8" w:rsidRPr="00857DFA" w:rsidRDefault="00A344D8" w:rsidP="00857DFA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A344D8" w:rsidRPr="00857DFA" w:rsidTr="00857DFA">
        <w:tc>
          <w:tcPr>
            <w:tcW w:w="1348" w:type="pct"/>
            <w:vAlign w:val="bottom"/>
          </w:tcPr>
          <w:p w:rsidR="00A344D8" w:rsidRPr="00857DFA" w:rsidRDefault="00A344D8" w:rsidP="00857D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7DFA">
              <w:rPr>
                <w:rFonts w:ascii="Times New Roman" w:hAnsi="Times New Roman" w:cs="Times New Roman"/>
                <w:sz w:val="24"/>
                <w:szCs w:val="24"/>
              </w:rPr>
              <w:t xml:space="preserve">Номер и дата заключения договора </w:t>
            </w:r>
          </w:p>
        </w:tc>
        <w:tc>
          <w:tcPr>
            <w:tcW w:w="3652" w:type="pct"/>
            <w:gridSpan w:val="2"/>
            <w:tcBorders>
              <w:bottom w:val="single" w:sz="4" w:space="0" w:color="auto"/>
            </w:tcBorders>
            <w:vAlign w:val="bottom"/>
          </w:tcPr>
          <w:p w:rsidR="00A344D8" w:rsidRPr="00857DFA" w:rsidRDefault="00A344D8" w:rsidP="00857DFA">
            <w:pPr>
              <w:spacing w:before="240"/>
              <w:rPr>
                <w:rFonts w:ascii="Times New Roman" w:hAnsi="Times New Roman" w:cs="Times New Roman"/>
              </w:rPr>
            </w:pPr>
          </w:p>
          <w:p w:rsidR="00A344D8" w:rsidRPr="00857DFA" w:rsidRDefault="00A344D8" w:rsidP="00857DFA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650259" w:rsidRPr="00857DFA" w:rsidTr="00857DFA">
        <w:trPr>
          <w:trHeight w:val="54"/>
        </w:trPr>
        <w:tc>
          <w:tcPr>
            <w:tcW w:w="5000" w:type="pct"/>
            <w:gridSpan w:val="3"/>
            <w:shd w:val="clear" w:color="auto" w:fill="auto"/>
            <w:vAlign w:val="bottom"/>
          </w:tcPr>
          <w:p w:rsidR="00650259" w:rsidRPr="00857DFA" w:rsidRDefault="00650259" w:rsidP="00857DFA">
            <w:pPr>
              <w:rPr>
                <w:rFonts w:ascii="Times New Roman" w:hAnsi="Times New Roman" w:cs="Times New Roman"/>
                <w:b/>
                <w:sz w:val="8"/>
              </w:rPr>
            </w:pPr>
          </w:p>
        </w:tc>
      </w:tr>
      <w:tr w:rsidR="00346DE2" w:rsidRPr="00857DFA" w:rsidTr="00857DFA">
        <w:trPr>
          <w:trHeight w:val="1635"/>
        </w:trPr>
        <w:tc>
          <w:tcPr>
            <w:tcW w:w="5000" w:type="pct"/>
            <w:gridSpan w:val="3"/>
            <w:vAlign w:val="bottom"/>
          </w:tcPr>
          <w:p w:rsidR="000303BF" w:rsidRPr="00857DFA" w:rsidRDefault="00A344D8" w:rsidP="00857DFA">
            <w:pPr>
              <w:spacing w:before="240"/>
              <w:rPr>
                <w:rFonts w:ascii="Times New Roman" w:hAnsi="Times New Roman" w:cs="Times New Roman"/>
                <w:b/>
              </w:rPr>
            </w:pPr>
            <w:r w:rsidRPr="00857DFA">
              <w:rPr>
                <w:rFonts w:ascii="Times New Roman" w:hAnsi="Times New Roman" w:cs="Times New Roman"/>
                <w:b/>
              </w:rPr>
              <w:t>Из какого источника вы узнали о акции (ответ указать рядом с вариантом в формате +/-)</w:t>
            </w:r>
            <w:r w:rsidR="000303BF" w:rsidRPr="00857DFA">
              <w:rPr>
                <w:rFonts w:ascii="Times New Roman" w:hAnsi="Times New Roman" w:cs="Times New Roman"/>
                <w:b/>
              </w:rPr>
              <w:t>:</w:t>
            </w:r>
          </w:p>
        </w:tc>
      </w:tr>
      <w:tr w:rsidR="00857DFA" w:rsidRPr="00857DFA" w:rsidTr="00857DFA">
        <w:tc>
          <w:tcPr>
            <w:tcW w:w="1492" w:type="pct"/>
            <w:gridSpan w:val="2"/>
            <w:vAlign w:val="bottom"/>
          </w:tcPr>
          <w:p w:rsidR="00857DFA" w:rsidRPr="00857DFA" w:rsidRDefault="00857DFA" w:rsidP="00857DFA">
            <w:pPr>
              <w:rPr>
                <w:rFonts w:ascii="Times New Roman" w:hAnsi="Times New Roman" w:cs="Times New Roman"/>
              </w:rPr>
            </w:pPr>
          </w:p>
          <w:p w:rsidR="00857DFA" w:rsidRPr="00857DFA" w:rsidRDefault="00857DFA" w:rsidP="00857DFA">
            <w:pPr>
              <w:rPr>
                <w:rFonts w:ascii="Times New Roman" w:hAnsi="Times New Roman" w:cs="Times New Roman"/>
              </w:rPr>
            </w:pPr>
            <w:r w:rsidRPr="00857DFA">
              <w:rPr>
                <w:rFonts w:ascii="Times New Roman" w:hAnsi="Times New Roman" w:cs="Times New Roman"/>
              </w:rPr>
              <w:t>Сайт</w:t>
            </w:r>
          </w:p>
        </w:tc>
        <w:tc>
          <w:tcPr>
            <w:tcW w:w="3508" w:type="pct"/>
            <w:tcBorders>
              <w:bottom w:val="single" w:sz="4" w:space="0" w:color="auto"/>
            </w:tcBorders>
            <w:vAlign w:val="bottom"/>
          </w:tcPr>
          <w:p w:rsidR="00857DFA" w:rsidRPr="00857DFA" w:rsidRDefault="00857DFA" w:rsidP="00857DFA">
            <w:pPr>
              <w:rPr>
                <w:rFonts w:ascii="Times New Roman" w:hAnsi="Times New Roman" w:cs="Times New Roman"/>
              </w:rPr>
            </w:pPr>
          </w:p>
        </w:tc>
      </w:tr>
      <w:tr w:rsidR="00857DFA" w:rsidRPr="00857DFA" w:rsidTr="00857DFA">
        <w:tc>
          <w:tcPr>
            <w:tcW w:w="1492" w:type="pct"/>
            <w:gridSpan w:val="2"/>
            <w:vAlign w:val="bottom"/>
          </w:tcPr>
          <w:p w:rsidR="00857DFA" w:rsidRPr="00857DFA" w:rsidRDefault="00857DFA" w:rsidP="00857DFA">
            <w:pPr>
              <w:rPr>
                <w:rFonts w:ascii="Times New Roman" w:hAnsi="Times New Roman" w:cs="Times New Roman"/>
              </w:rPr>
            </w:pPr>
            <w:r w:rsidRPr="00857DFA">
              <w:rPr>
                <w:rFonts w:ascii="Times New Roman" w:hAnsi="Times New Roman" w:cs="Times New Roman"/>
              </w:rPr>
              <w:t>ТВ</w:t>
            </w:r>
          </w:p>
        </w:tc>
        <w:tc>
          <w:tcPr>
            <w:tcW w:w="3508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857DFA" w:rsidRPr="00857DFA" w:rsidRDefault="00857DFA" w:rsidP="00857DFA">
            <w:pPr>
              <w:rPr>
                <w:rFonts w:ascii="Times New Roman" w:hAnsi="Times New Roman" w:cs="Times New Roman"/>
              </w:rPr>
            </w:pPr>
          </w:p>
        </w:tc>
      </w:tr>
      <w:tr w:rsidR="00857DFA" w:rsidRPr="00857DFA" w:rsidTr="00857DFA">
        <w:tc>
          <w:tcPr>
            <w:tcW w:w="1492" w:type="pct"/>
            <w:gridSpan w:val="2"/>
            <w:vAlign w:val="bottom"/>
          </w:tcPr>
          <w:p w:rsidR="00857DFA" w:rsidRPr="00857DFA" w:rsidRDefault="00857DFA" w:rsidP="00857DFA">
            <w:pPr>
              <w:rPr>
                <w:rFonts w:ascii="Times New Roman" w:hAnsi="Times New Roman" w:cs="Times New Roman"/>
              </w:rPr>
            </w:pPr>
            <w:r w:rsidRPr="00857DFA">
              <w:rPr>
                <w:rFonts w:ascii="Times New Roman" w:hAnsi="Times New Roman" w:cs="Times New Roman"/>
              </w:rPr>
              <w:t>Радио</w:t>
            </w:r>
          </w:p>
        </w:tc>
        <w:tc>
          <w:tcPr>
            <w:tcW w:w="3508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857DFA" w:rsidRPr="00857DFA" w:rsidRDefault="00857DFA" w:rsidP="00857DFA">
            <w:pPr>
              <w:rPr>
                <w:rFonts w:ascii="Times New Roman" w:hAnsi="Times New Roman" w:cs="Times New Roman"/>
              </w:rPr>
            </w:pPr>
          </w:p>
        </w:tc>
      </w:tr>
      <w:tr w:rsidR="00857DFA" w:rsidRPr="00857DFA" w:rsidTr="00857DFA">
        <w:tc>
          <w:tcPr>
            <w:tcW w:w="1492" w:type="pct"/>
            <w:gridSpan w:val="2"/>
            <w:vAlign w:val="bottom"/>
          </w:tcPr>
          <w:p w:rsidR="00857DFA" w:rsidRPr="00857DFA" w:rsidRDefault="00857DFA" w:rsidP="00857DFA">
            <w:pPr>
              <w:rPr>
                <w:rFonts w:ascii="Times New Roman" w:hAnsi="Times New Roman" w:cs="Times New Roman"/>
              </w:rPr>
            </w:pPr>
            <w:r w:rsidRPr="00857DFA">
              <w:rPr>
                <w:rFonts w:ascii="Times New Roman" w:hAnsi="Times New Roman" w:cs="Times New Roman"/>
              </w:rPr>
              <w:t>Менеджер</w:t>
            </w:r>
          </w:p>
        </w:tc>
        <w:tc>
          <w:tcPr>
            <w:tcW w:w="3508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857DFA" w:rsidRPr="00857DFA" w:rsidRDefault="00857DFA" w:rsidP="00857DFA">
            <w:pPr>
              <w:rPr>
                <w:rFonts w:ascii="Times New Roman" w:hAnsi="Times New Roman" w:cs="Times New Roman"/>
              </w:rPr>
            </w:pPr>
          </w:p>
        </w:tc>
      </w:tr>
      <w:tr w:rsidR="00857DFA" w:rsidRPr="00857DFA" w:rsidTr="00857DFA">
        <w:tc>
          <w:tcPr>
            <w:tcW w:w="1492" w:type="pct"/>
            <w:gridSpan w:val="2"/>
            <w:vAlign w:val="bottom"/>
          </w:tcPr>
          <w:p w:rsidR="00857DFA" w:rsidRPr="00857DFA" w:rsidRDefault="00857DFA" w:rsidP="00857DFA">
            <w:pPr>
              <w:rPr>
                <w:rFonts w:ascii="Times New Roman" w:hAnsi="Times New Roman" w:cs="Times New Roman"/>
              </w:rPr>
            </w:pPr>
            <w:r w:rsidRPr="00857DFA">
              <w:rPr>
                <w:rFonts w:ascii="Times New Roman" w:hAnsi="Times New Roman" w:cs="Times New Roman"/>
              </w:rPr>
              <w:t>Наружная реклама</w:t>
            </w:r>
          </w:p>
        </w:tc>
        <w:tc>
          <w:tcPr>
            <w:tcW w:w="3508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857DFA" w:rsidRPr="00857DFA" w:rsidRDefault="00857DFA" w:rsidP="00857DFA">
            <w:pPr>
              <w:rPr>
                <w:rFonts w:ascii="Times New Roman" w:hAnsi="Times New Roman" w:cs="Times New Roman"/>
              </w:rPr>
            </w:pPr>
          </w:p>
        </w:tc>
      </w:tr>
      <w:tr w:rsidR="00857DFA" w:rsidRPr="00857DFA" w:rsidTr="00857DFA">
        <w:tc>
          <w:tcPr>
            <w:tcW w:w="1492" w:type="pct"/>
            <w:gridSpan w:val="2"/>
            <w:vAlign w:val="bottom"/>
          </w:tcPr>
          <w:p w:rsidR="00857DFA" w:rsidRPr="00857DFA" w:rsidRDefault="00857DFA" w:rsidP="00857DFA">
            <w:pPr>
              <w:rPr>
                <w:rFonts w:ascii="Times New Roman" w:hAnsi="Times New Roman" w:cs="Times New Roman"/>
              </w:rPr>
            </w:pPr>
            <w:r w:rsidRPr="00857DFA">
              <w:rPr>
                <w:rFonts w:ascii="Times New Roman" w:hAnsi="Times New Roman" w:cs="Times New Roman"/>
              </w:rPr>
              <w:t>Социальные сети</w:t>
            </w:r>
          </w:p>
        </w:tc>
        <w:tc>
          <w:tcPr>
            <w:tcW w:w="3508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857DFA" w:rsidRPr="00857DFA" w:rsidRDefault="00857DFA" w:rsidP="00857DFA">
            <w:pPr>
              <w:rPr>
                <w:rFonts w:ascii="Times New Roman" w:hAnsi="Times New Roman" w:cs="Times New Roman"/>
              </w:rPr>
            </w:pPr>
          </w:p>
        </w:tc>
      </w:tr>
      <w:tr w:rsidR="00857DFA" w:rsidRPr="00857DFA" w:rsidTr="00857DFA">
        <w:tc>
          <w:tcPr>
            <w:tcW w:w="1492" w:type="pct"/>
            <w:gridSpan w:val="2"/>
            <w:vAlign w:val="bottom"/>
          </w:tcPr>
          <w:p w:rsidR="00857DFA" w:rsidRPr="00857DFA" w:rsidRDefault="00857DFA" w:rsidP="00857DFA">
            <w:pPr>
              <w:rPr>
                <w:rFonts w:ascii="Times New Roman" w:hAnsi="Times New Roman" w:cs="Times New Roman"/>
              </w:rPr>
            </w:pPr>
            <w:r w:rsidRPr="00857DFA">
              <w:rPr>
                <w:rFonts w:ascii="Times New Roman" w:hAnsi="Times New Roman" w:cs="Times New Roman"/>
              </w:rPr>
              <w:t>Листовки</w:t>
            </w:r>
          </w:p>
        </w:tc>
        <w:tc>
          <w:tcPr>
            <w:tcW w:w="3508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857DFA" w:rsidRPr="00857DFA" w:rsidRDefault="00857DFA" w:rsidP="00857DFA">
            <w:pPr>
              <w:rPr>
                <w:rFonts w:ascii="Times New Roman" w:hAnsi="Times New Roman" w:cs="Times New Roman"/>
              </w:rPr>
            </w:pPr>
          </w:p>
        </w:tc>
      </w:tr>
      <w:tr w:rsidR="00857DFA" w:rsidRPr="00857DFA" w:rsidTr="00857DFA">
        <w:trPr>
          <w:trHeight w:val="54"/>
        </w:trPr>
        <w:tc>
          <w:tcPr>
            <w:tcW w:w="5000" w:type="pct"/>
            <w:gridSpan w:val="3"/>
            <w:shd w:val="clear" w:color="auto" w:fill="auto"/>
          </w:tcPr>
          <w:p w:rsidR="00857DFA" w:rsidRPr="00857DFA" w:rsidRDefault="00857DFA" w:rsidP="00857DFA">
            <w:pPr>
              <w:rPr>
                <w:rFonts w:ascii="Times New Roman" w:hAnsi="Times New Roman" w:cs="Times New Roman"/>
                <w:b/>
                <w:sz w:val="8"/>
              </w:rPr>
            </w:pPr>
          </w:p>
        </w:tc>
      </w:tr>
    </w:tbl>
    <w:p w:rsidR="00A344D8" w:rsidRPr="00857DFA" w:rsidRDefault="00A344D8" w:rsidP="000303BF">
      <w:pPr>
        <w:spacing w:after="0"/>
        <w:rPr>
          <w:rFonts w:ascii="Times New Roman" w:hAnsi="Times New Roman" w:cs="Times New Roman"/>
          <w:sz w:val="16"/>
          <w:szCs w:val="16"/>
        </w:rPr>
      </w:pPr>
      <w:bookmarkStart w:id="0" w:name="_GoBack"/>
      <w:bookmarkEnd w:id="0"/>
    </w:p>
    <w:sectPr w:rsidR="00A344D8" w:rsidRPr="00857DFA" w:rsidSect="008A1BC2">
      <w:headerReference w:type="default" r:id="rId10"/>
      <w:footerReference w:type="default" r:id="rId11"/>
      <w:pgSz w:w="11906" w:h="16838" w:code="9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3019F" w:rsidRDefault="00B3019F" w:rsidP="00650259">
      <w:pPr>
        <w:spacing w:after="0" w:line="240" w:lineRule="auto"/>
      </w:pPr>
      <w:r>
        <w:separator/>
      </w:r>
    </w:p>
  </w:endnote>
  <w:endnote w:type="continuationSeparator" w:id="0">
    <w:p w:rsidR="00B3019F" w:rsidRDefault="00B3019F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  <w:embedRegular r:id="rId1" w:fontKey="{CA7C70CE-75F5-4C58-BB6A-05F918CD14EC}"/>
    <w:embedBold r:id="rId2" w:fontKey="{8D44E2E8-6D78-4251-8035-B1994B48E502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  <w:embedRegular r:id="rId3" w:fontKey="{8BFC8866-2D95-451F-9F97-DB55888FFE7C}"/>
    <w:embedBold r:id="rId4" w:fontKey="{B3DADE77-12A0-484E-82BD-4B6CDE21F701}"/>
    <w:embedItalic r:id="rId5" w:fontKey="{D6C2A9D0-50D0-424E-8636-A8032EF66301}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  <w:embedRegular r:id="rId6" w:fontKey="{385B4DB6-5661-40C3-A85E-6925FA812F09}"/>
  </w:font>
  <w:font w:name="Myriad Pro">
    <w:panose1 w:val="020B0703030403020204"/>
    <w:charset w:val="00"/>
    <w:family w:val="swiss"/>
    <w:notTrueType/>
    <w:pitch w:val="variable"/>
    <w:sig w:usb0="20000287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ook w:val="04A0" w:firstRow="1" w:lastRow="0" w:firstColumn="1" w:lastColumn="0" w:noHBand="0" w:noVBand="1"/>
    </w:tblPr>
    <w:tblGrid>
      <w:gridCol w:w="4506"/>
      <w:gridCol w:w="4520"/>
    </w:tblGrid>
    <w:tr w:rsidR="002462F3" w:rsidRPr="002462F3" w:rsidTr="00C4167A">
      <w:tc>
        <w:tcPr>
          <w:tcW w:w="4675" w:type="dxa"/>
          <w:vAlign w:val="center"/>
        </w:tcPr>
        <w:p w:rsidR="002462F3" w:rsidRDefault="00A344D8" w:rsidP="00A344D8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sz w:val="18"/>
              <w:szCs w:val="24"/>
            </w:rPr>
            <w:t>ООО «ВЕГААВАНГАРД»</w:t>
          </w:r>
        </w:p>
        <w:p w:rsidR="00A344D8" w:rsidRDefault="00A344D8" w:rsidP="00A344D8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sz w:val="18"/>
              <w:szCs w:val="24"/>
            </w:rPr>
            <w:t>8 800 4444 307</w:t>
          </w:r>
        </w:p>
        <w:p w:rsidR="00A344D8" w:rsidRPr="00A344D8" w:rsidRDefault="00A344D8" w:rsidP="00A344D8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sz w:val="18"/>
              <w:szCs w:val="24"/>
              <w:lang w:val="en-US"/>
            </w:rPr>
            <w:t>www</w:t>
          </w:r>
          <w:r w:rsidRPr="00A344D8">
            <w:rPr>
              <w:sz w:val="18"/>
              <w:szCs w:val="24"/>
            </w:rPr>
            <w:t>.</w:t>
          </w:r>
          <w:proofErr w:type="spellStart"/>
          <w:r>
            <w:rPr>
              <w:sz w:val="18"/>
              <w:szCs w:val="24"/>
              <w:lang w:val="en-US"/>
            </w:rPr>
            <w:t>vegaavangard</w:t>
          </w:r>
          <w:proofErr w:type="spellEnd"/>
          <w:r w:rsidRPr="00A344D8">
            <w:rPr>
              <w:sz w:val="18"/>
              <w:szCs w:val="24"/>
            </w:rPr>
            <w:t>.</w:t>
          </w:r>
          <w:r>
            <w:rPr>
              <w:sz w:val="18"/>
              <w:szCs w:val="24"/>
              <w:lang w:val="en-US"/>
            </w:rPr>
            <w:t>com</w:t>
          </w:r>
        </w:p>
      </w:tc>
      <w:tc>
        <w:tcPr>
          <w:tcW w:w="4675" w:type="dxa"/>
          <w:vAlign w:val="center"/>
        </w:tcPr>
        <w:p w:rsidR="002462F3" w:rsidRPr="002462F3" w:rsidRDefault="002462F3" w:rsidP="00A344D8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 w:rsidRPr="002462F3">
            <w:rPr>
              <w:noProof/>
              <w:sz w:val="18"/>
              <w:szCs w:val="24"/>
              <w:lang w:eastAsia="ru-RU"/>
            </w:rPr>
            <w:drawing>
              <wp:inline distT="0" distB="0" distL="0" distR="0" wp14:anchorId="75A1DB64" wp14:editId="5D6A7C52">
                <wp:extent cx="1280160" cy="390448"/>
                <wp:effectExtent l="0" t="0" r="0" b="0"/>
                <wp:docPr id="9" name="Рисунок 8">
                  <a:extLst xmlns:a="http://schemas.openxmlformats.org/drawingml/2006/main">
                    <a:ext uri="{FF2B5EF4-FFF2-40B4-BE49-F238E27FC236}">
                      <a16:creationId xmlns:a16="http://schemas.microsoft.com/office/drawing/2014/main" id="{4FE28ACC-E44C-4381-B768-0310810E78D2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Рисунок 8">
                          <a:extLst>
                            <a:ext uri="{FF2B5EF4-FFF2-40B4-BE49-F238E27FC236}">
                              <a16:creationId xmlns:a16="http://schemas.microsoft.com/office/drawing/2014/main" id="{4FE28ACC-E44C-4381-B768-0310810E78D2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80160" cy="39044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731F26" w:rsidRPr="00A344D8" w:rsidRDefault="00857DFA" w:rsidP="00A344D8">
    <w:pPr>
      <w:pStyle w:val="ad"/>
    </w:pPr>
    <w:r w:rsidRPr="00857DFA">
      <w:t xml:space="preserve">   </w:t>
    </w:r>
    <w:r>
      <w:t>Форма регистра</w:t>
    </w:r>
    <w:r w:rsidR="00A344D8">
      <w:t>ции участника акции «Окна с видом на море»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3019F" w:rsidRDefault="00B3019F" w:rsidP="00650259">
      <w:pPr>
        <w:spacing w:after="0" w:line="240" w:lineRule="auto"/>
      </w:pPr>
      <w:r>
        <w:separator/>
      </w:r>
    </w:p>
  </w:footnote>
  <w:footnote w:type="continuationSeparator" w:id="0">
    <w:p w:rsidR="00B3019F" w:rsidRDefault="00B3019F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shd w:val="clear" w:color="auto" w:fill="FFFFFF" w:themeFill="background1"/>
      <w:tblLook w:val="04A0" w:firstRow="1" w:lastRow="0" w:firstColumn="1" w:lastColumn="0" w:noHBand="0" w:noVBand="1"/>
    </w:tblPr>
    <w:tblGrid>
      <w:gridCol w:w="1343"/>
      <w:gridCol w:w="7683"/>
    </w:tblGrid>
    <w:tr w:rsidR="00A344D8" w:rsidRPr="00731F26" w:rsidTr="00A344D8">
      <w:trPr>
        <w:trHeight w:val="990"/>
      </w:trPr>
      <w:tc>
        <w:tcPr>
          <w:tcW w:w="1350" w:type="dxa"/>
          <w:shd w:val="clear" w:color="auto" w:fill="FFFFFF" w:themeFill="background1"/>
          <w:vAlign w:val="center"/>
        </w:tcPr>
        <w:p w:rsidR="00576892" w:rsidRPr="00731F26" w:rsidRDefault="00D27C15" w:rsidP="00A344D8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/>
              <w:sz w:val="44"/>
              <w:szCs w:val="24"/>
            </w:rPr>
          </w:pPr>
          <w:r w:rsidRPr="00731F26">
            <w:rPr>
              <w:rFonts w:ascii="Corbel" w:eastAsia="Calibri" w:hAnsi="Corbel" w:cs="Times New Roman"/>
              <w:b/>
              <w:noProof/>
              <w:color w:val="FFFFFF"/>
              <w:sz w:val="44"/>
              <w:szCs w:val="24"/>
              <w:lang w:eastAsia="ru-RU"/>
            </w:rPr>
            <w:drawing>
              <wp:inline distT="0" distB="0" distL="0" distR="0" wp14:anchorId="34C8BC66" wp14:editId="13F07318">
                <wp:extent cx="638175" cy="638175"/>
                <wp:effectExtent l="0" t="0" r="9525" b="9525"/>
                <wp:docPr id="1" name="Графический объект 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EmployeeBadge.sv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38786" cy="63878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shd w:val="clear" w:color="auto" w:fill="FFFFFF" w:themeFill="background1"/>
          <w:vAlign w:val="center"/>
        </w:tcPr>
        <w:p w:rsidR="00A344D8" w:rsidRPr="00A344D8" w:rsidRDefault="00A344D8" w:rsidP="00A344D8">
          <w:pPr>
            <w:spacing w:after="0"/>
            <w:rPr>
              <w:rFonts w:ascii="Myriad Pro" w:eastAsia="Calibri" w:hAnsi="Myriad Pro" w:cs="Times New Roman"/>
              <w:b/>
              <w:color w:val="00B050"/>
              <w:sz w:val="44"/>
            </w:rPr>
          </w:pPr>
          <w:r>
            <w:rPr>
              <w:rFonts w:ascii="Myriad Pro" w:eastAsia="Calibri" w:hAnsi="Myriad Pro" w:cs="Times New Roman"/>
              <w:b/>
              <w:color w:val="00B050"/>
              <w:sz w:val="44"/>
            </w:rPr>
            <w:t>Форма р</w:t>
          </w:r>
          <w:r w:rsidRPr="00A344D8">
            <w:rPr>
              <w:rFonts w:ascii="Myriad Pro" w:eastAsia="Calibri" w:hAnsi="Myriad Pro" w:cs="Times New Roman"/>
              <w:b/>
              <w:color w:val="00B050"/>
              <w:sz w:val="44"/>
            </w:rPr>
            <w:t>егистраци</w:t>
          </w:r>
          <w:r>
            <w:rPr>
              <w:rFonts w:ascii="Myriad Pro" w:eastAsia="Calibri" w:hAnsi="Myriad Pro" w:cs="Times New Roman"/>
              <w:b/>
              <w:color w:val="00B050"/>
              <w:sz w:val="44"/>
            </w:rPr>
            <w:t>и</w:t>
          </w:r>
          <w:r w:rsidRPr="00A344D8">
            <w:rPr>
              <w:rFonts w:ascii="Myriad Pro" w:eastAsia="Calibri" w:hAnsi="Myriad Pro" w:cs="Times New Roman"/>
              <w:b/>
              <w:color w:val="00B050"/>
              <w:sz w:val="44"/>
            </w:rPr>
            <w:t xml:space="preserve"> участника акции</w:t>
          </w:r>
          <w:r>
            <w:rPr>
              <w:rFonts w:ascii="Myriad Pro" w:eastAsia="Calibri" w:hAnsi="Myriad Pro" w:cs="Times New Roman"/>
              <w:b/>
              <w:color w:val="00B050"/>
              <w:sz w:val="44"/>
            </w:rPr>
            <w:t xml:space="preserve"> «Окна с видом на море»</w:t>
          </w:r>
        </w:p>
      </w:tc>
    </w:tr>
  </w:tbl>
  <w:p w:rsidR="00650259" w:rsidRDefault="00650259" w:rsidP="00731F26">
    <w:pPr>
      <w:pStyle w:val="af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Глава 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Глава 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Приложение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Глава 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a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a0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20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1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Глава 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Глава 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Глава 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removePersonalInformation/>
  <w:removeDateAndTim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44D8"/>
    <w:rsid w:val="000303BF"/>
    <w:rsid w:val="00052382"/>
    <w:rsid w:val="0006568A"/>
    <w:rsid w:val="00076F0F"/>
    <w:rsid w:val="00084253"/>
    <w:rsid w:val="000D1F49"/>
    <w:rsid w:val="001727CA"/>
    <w:rsid w:val="001C4A3D"/>
    <w:rsid w:val="002462F3"/>
    <w:rsid w:val="002C56E6"/>
    <w:rsid w:val="00346DE2"/>
    <w:rsid w:val="00361E11"/>
    <w:rsid w:val="003B4744"/>
    <w:rsid w:val="003F0847"/>
    <w:rsid w:val="0040090B"/>
    <w:rsid w:val="0046302A"/>
    <w:rsid w:val="00487D2D"/>
    <w:rsid w:val="004D5D62"/>
    <w:rsid w:val="005112D0"/>
    <w:rsid w:val="00577E06"/>
    <w:rsid w:val="005A3BF7"/>
    <w:rsid w:val="005F2035"/>
    <w:rsid w:val="005F7990"/>
    <w:rsid w:val="0063739C"/>
    <w:rsid w:val="00650259"/>
    <w:rsid w:val="006E629B"/>
    <w:rsid w:val="00731F26"/>
    <w:rsid w:val="00760D65"/>
    <w:rsid w:val="00770F25"/>
    <w:rsid w:val="007A35A8"/>
    <w:rsid w:val="007B0A85"/>
    <w:rsid w:val="007C6A52"/>
    <w:rsid w:val="0082043E"/>
    <w:rsid w:val="00857DFA"/>
    <w:rsid w:val="008A1BC2"/>
    <w:rsid w:val="008E203A"/>
    <w:rsid w:val="0091229C"/>
    <w:rsid w:val="00940E73"/>
    <w:rsid w:val="00974BDC"/>
    <w:rsid w:val="0098597D"/>
    <w:rsid w:val="009F619A"/>
    <w:rsid w:val="009F6DDE"/>
    <w:rsid w:val="00A07415"/>
    <w:rsid w:val="00A344D8"/>
    <w:rsid w:val="00A370A8"/>
    <w:rsid w:val="00A65D5E"/>
    <w:rsid w:val="00B25CE8"/>
    <w:rsid w:val="00B3019F"/>
    <w:rsid w:val="00B4586D"/>
    <w:rsid w:val="00BB4CF3"/>
    <w:rsid w:val="00BD4753"/>
    <w:rsid w:val="00BD5CB1"/>
    <w:rsid w:val="00BE62EE"/>
    <w:rsid w:val="00C003BA"/>
    <w:rsid w:val="00C46878"/>
    <w:rsid w:val="00CB4A51"/>
    <w:rsid w:val="00CD4532"/>
    <w:rsid w:val="00CD47B0"/>
    <w:rsid w:val="00CE6104"/>
    <w:rsid w:val="00CE7918"/>
    <w:rsid w:val="00D16163"/>
    <w:rsid w:val="00D27C15"/>
    <w:rsid w:val="00DB3FAD"/>
    <w:rsid w:val="00E61C09"/>
    <w:rsid w:val="00E677FE"/>
    <w:rsid w:val="00EB3B58"/>
    <w:rsid w:val="00EB563B"/>
    <w:rsid w:val="00EC7359"/>
    <w:rsid w:val="00EE3054"/>
    <w:rsid w:val="00F00606"/>
    <w:rsid w:val="00F01256"/>
    <w:rsid w:val="00F62A1B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2B32845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8"/>
        <w:szCs w:val="28"/>
        <w:lang w:val="ru-RU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uiPriority w:val="1"/>
    <w:qFormat/>
    <w:rsid w:val="002462F3"/>
  </w:style>
  <w:style w:type="paragraph" w:styleId="10">
    <w:name w:val="heading 1"/>
    <w:basedOn w:val="a1"/>
    <w:link w:val="11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21">
    <w:name w:val="heading 2"/>
    <w:basedOn w:val="a1"/>
    <w:link w:val="22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3">
    <w:name w:val="heading 3"/>
    <w:basedOn w:val="a1"/>
    <w:next w:val="a1"/>
    <w:link w:val="30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4">
    <w:name w:val="heading 4"/>
    <w:basedOn w:val="a1"/>
    <w:link w:val="40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5">
    <w:name w:val="heading 5"/>
    <w:basedOn w:val="21"/>
    <w:link w:val="50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6">
    <w:name w:val="heading 6"/>
    <w:basedOn w:val="a1"/>
    <w:next w:val="a1"/>
    <w:link w:val="60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8">
    <w:name w:val="heading 8"/>
    <w:basedOn w:val="a1"/>
    <w:next w:val="a1"/>
    <w:link w:val="80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9">
    <w:name w:val="heading 9"/>
    <w:basedOn w:val="a1"/>
    <w:next w:val="a1"/>
    <w:link w:val="90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1">
    <w:name w:val="Заголовок 1 Знак"/>
    <w:basedOn w:val="a2"/>
    <w:link w:val="10"/>
    <w:uiPriority w:val="1"/>
    <w:semiHidden/>
    <w:rsid w:val="00BB4CF3"/>
    <w:rPr>
      <w:b/>
      <w:color w:val="4BACC6"/>
      <w:sz w:val="52"/>
    </w:rPr>
  </w:style>
  <w:style w:type="character" w:customStyle="1" w:styleId="Hashtag">
    <w:name w:val="Hashtag"/>
    <w:basedOn w:val="a2"/>
    <w:uiPriority w:val="99"/>
    <w:semiHidden/>
    <w:rsid w:val="00CD4532"/>
    <w:rPr>
      <w:color w:val="2B579A"/>
      <w:shd w:val="clear" w:color="auto" w:fill="E6E6E6"/>
    </w:rPr>
  </w:style>
  <w:style w:type="paragraph" w:customStyle="1" w:styleId="1">
    <w:name w:val="Нумерованный список1"/>
    <w:basedOn w:val="a1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a5">
    <w:name w:val="По умолчанию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22">
    <w:name w:val="Заголовок 2 Знак"/>
    <w:basedOn w:val="a2"/>
    <w:link w:val="21"/>
    <w:uiPriority w:val="1"/>
    <w:semiHidden/>
    <w:rsid w:val="00BB4CF3"/>
    <w:rPr>
      <w:b/>
      <w:bCs/>
      <w:color w:val="694A77"/>
      <w:sz w:val="32"/>
      <w:szCs w:val="32"/>
      <w:lang w:eastAsia="zh-CN"/>
    </w:rPr>
  </w:style>
  <w:style w:type="paragraph" w:styleId="a6">
    <w:name w:val="Normal Indent"/>
    <w:basedOn w:val="a1"/>
    <w:uiPriority w:val="99"/>
    <w:rsid w:val="000D1F49"/>
    <w:pPr>
      <w:spacing w:before="120"/>
      <w:ind w:left="720"/>
    </w:pPr>
  </w:style>
  <w:style w:type="character" w:customStyle="1" w:styleId="30">
    <w:name w:val="Заголовок 3 Знак"/>
    <w:basedOn w:val="a2"/>
    <w:link w:val="3"/>
    <w:uiPriority w:val="1"/>
    <w:semiHidden/>
    <w:rsid w:val="00BB4CF3"/>
    <w:rPr>
      <w:b/>
      <w:bCs/>
      <w:color w:val="694A77"/>
      <w:szCs w:val="27"/>
    </w:rPr>
  </w:style>
  <w:style w:type="paragraph" w:styleId="12">
    <w:name w:val="toc 1"/>
    <w:basedOn w:val="a1"/>
    <w:next w:val="a1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a7">
    <w:name w:val="footnote text"/>
    <w:basedOn w:val="a1"/>
    <w:link w:val="a8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a8">
    <w:name w:val="Текст сноски Знак"/>
    <w:basedOn w:val="a2"/>
    <w:link w:val="a7"/>
    <w:uiPriority w:val="99"/>
    <w:semiHidden/>
    <w:rsid w:val="00BB4CF3"/>
    <w:rPr>
      <w:sz w:val="18"/>
      <w:szCs w:val="20"/>
    </w:rPr>
  </w:style>
  <w:style w:type="paragraph" w:styleId="a">
    <w:name w:val="List Bullet"/>
    <w:basedOn w:val="a1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a9">
    <w:name w:val="annotation text"/>
    <w:basedOn w:val="a1"/>
    <w:link w:val="aa"/>
    <w:uiPriority w:val="99"/>
    <w:semiHidden/>
    <w:rsid w:val="000D1F49"/>
    <w:rPr>
      <w:szCs w:val="24"/>
    </w:rPr>
  </w:style>
  <w:style w:type="character" w:customStyle="1" w:styleId="aa">
    <w:name w:val="Текст примечания Знак"/>
    <w:basedOn w:val="a2"/>
    <w:link w:val="a9"/>
    <w:uiPriority w:val="99"/>
    <w:semiHidden/>
    <w:rsid w:val="00CD4532"/>
    <w:rPr>
      <w:szCs w:val="24"/>
    </w:rPr>
  </w:style>
  <w:style w:type="paragraph" w:styleId="ab">
    <w:name w:val="header"/>
    <w:basedOn w:val="a1"/>
    <w:link w:val="ac"/>
    <w:uiPriority w:val="99"/>
    <w:unhideWhenUsed/>
    <w:rsid w:val="00F62A1B"/>
    <w:pPr>
      <w:spacing w:after="0"/>
    </w:pPr>
    <w:rPr>
      <w:rFonts w:asciiTheme="majorHAnsi" w:eastAsia="Calibri" w:hAnsiTheme="majorHAnsi" w:cs="Times New Roman"/>
      <w:b/>
      <w:color w:val="FFFFFF"/>
      <w:sz w:val="44"/>
    </w:rPr>
  </w:style>
  <w:style w:type="character" w:customStyle="1" w:styleId="ac">
    <w:name w:val="Верхний колонтитул Знак"/>
    <w:basedOn w:val="a2"/>
    <w:link w:val="ab"/>
    <w:uiPriority w:val="99"/>
    <w:rsid w:val="00F62A1B"/>
    <w:rPr>
      <w:rFonts w:asciiTheme="majorHAnsi" w:eastAsia="Calibri" w:hAnsiTheme="majorHAnsi" w:cs="Times New Roman"/>
      <w:b/>
      <w:color w:val="FFFFFF"/>
      <w:sz w:val="44"/>
    </w:rPr>
  </w:style>
  <w:style w:type="paragraph" w:styleId="ad">
    <w:name w:val="footer"/>
    <w:basedOn w:val="a1"/>
    <w:link w:val="ae"/>
    <w:uiPriority w:val="99"/>
    <w:rsid w:val="002462F3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ae">
    <w:name w:val="Нижний колонтитул Знак"/>
    <w:basedOn w:val="a2"/>
    <w:link w:val="ad"/>
    <w:uiPriority w:val="99"/>
    <w:rsid w:val="002462F3"/>
    <w:rPr>
      <w:sz w:val="18"/>
      <w:szCs w:val="24"/>
    </w:rPr>
  </w:style>
  <w:style w:type="character" w:styleId="af">
    <w:name w:val="footnote reference"/>
    <w:basedOn w:val="a2"/>
    <w:uiPriority w:val="99"/>
    <w:semiHidden/>
    <w:rsid w:val="000D1F49"/>
    <w:rPr>
      <w:vertAlign w:val="superscript"/>
    </w:rPr>
  </w:style>
  <w:style w:type="character" w:styleId="af0">
    <w:name w:val="annotation reference"/>
    <w:basedOn w:val="a2"/>
    <w:uiPriority w:val="99"/>
    <w:semiHidden/>
    <w:rsid w:val="000D1F49"/>
    <w:rPr>
      <w:sz w:val="18"/>
      <w:szCs w:val="18"/>
    </w:rPr>
  </w:style>
  <w:style w:type="paragraph" w:styleId="a0">
    <w:name w:val="List Number"/>
    <w:basedOn w:val="a1"/>
    <w:uiPriority w:val="99"/>
    <w:semiHidden/>
    <w:rsid w:val="000D1F49"/>
    <w:pPr>
      <w:numPr>
        <w:numId w:val="5"/>
      </w:numPr>
      <w:spacing w:before="120"/>
    </w:pPr>
  </w:style>
  <w:style w:type="character" w:styleId="af1">
    <w:name w:val="Hyperlink"/>
    <w:basedOn w:val="a2"/>
    <w:uiPriority w:val="99"/>
    <w:semiHidden/>
    <w:rsid w:val="000D1F49"/>
    <w:rPr>
      <w:color w:val="BF678E" w:themeColor="hyperlink"/>
      <w:u w:val="single"/>
    </w:rPr>
  </w:style>
  <w:style w:type="paragraph" w:styleId="af2">
    <w:name w:val="annotation subject"/>
    <w:basedOn w:val="a9"/>
    <w:next w:val="a9"/>
    <w:link w:val="af3"/>
    <w:uiPriority w:val="99"/>
    <w:semiHidden/>
    <w:unhideWhenUsed/>
    <w:rsid w:val="000D1F49"/>
    <w:rPr>
      <w:b/>
      <w:bCs/>
    </w:rPr>
  </w:style>
  <w:style w:type="character" w:customStyle="1" w:styleId="af3">
    <w:name w:val="Тема примечания Знак"/>
    <w:basedOn w:val="aa"/>
    <w:link w:val="af2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af4">
    <w:name w:val="No Spacing"/>
    <w:basedOn w:val="a1"/>
    <w:uiPriority w:val="1"/>
    <w:qFormat/>
    <w:rsid w:val="00731F26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af5">
    <w:name w:val="Title"/>
    <w:basedOn w:val="a1"/>
    <w:next w:val="a1"/>
    <w:link w:val="af6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6">
    <w:name w:val="Заголовок Знак"/>
    <w:basedOn w:val="a2"/>
    <w:link w:val="af5"/>
    <w:uiPriority w:val="10"/>
    <w:semiHidden/>
    <w:rsid w:val="00BB4CF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2">
    <w:name w:val="List Bullet 2"/>
    <w:basedOn w:val="a1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af7">
    <w:name w:val="Таблица с рисунками"/>
    <w:basedOn w:val="a3"/>
    <w:uiPriority w:val="99"/>
    <w:rsid w:val="000D1F49"/>
    <w:tblPr/>
    <w:trPr>
      <w:cantSplit/>
    </w:trPr>
  </w:style>
  <w:style w:type="character" w:customStyle="1" w:styleId="40">
    <w:name w:val="Заголовок 4 Знак"/>
    <w:basedOn w:val="a2"/>
    <w:link w:val="4"/>
    <w:uiPriority w:val="9"/>
    <w:semiHidden/>
    <w:rsid w:val="00BB4CF3"/>
    <w:rPr>
      <w:b/>
      <w:sz w:val="25"/>
      <w:szCs w:val="25"/>
    </w:rPr>
  </w:style>
  <w:style w:type="character" w:customStyle="1" w:styleId="50">
    <w:name w:val="Заголовок 5 Знак"/>
    <w:basedOn w:val="22"/>
    <w:link w:val="5"/>
    <w:uiPriority w:val="1"/>
    <w:semiHidden/>
    <w:rsid w:val="00BB4CF3"/>
    <w:rPr>
      <w:b/>
      <w:bCs/>
      <w:caps/>
      <w:color w:val="4BACC6"/>
      <w:sz w:val="32"/>
      <w:szCs w:val="32"/>
      <w:lang w:eastAsia="zh-CN"/>
    </w:rPr>
  </w:style>
  <w:style w:type="character" w:customStyle="1" w:styleId="60">
    <w:name w:val="Заголовок 6 Знак"/>
    <w:basedOn w:val="a2"/>
    <w:link w:val="6"/>
    <w:uiPriority w:val="9"/>
    <w:semiHidden/>
    <w:rsid w:val="00BB4CF3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70">
    <w:name w:val="Заголовок 7 Знак"/>
    <w:basedOn w:val="a2"/>
    <w:link w:val="7"/>
    <w:uiPriority w:val="9"/>
    <w:semiHidden/>
    <w:rsid w:val="00BB4CF3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80">
    <w:name w:val="Заголовок 8 Знак"/>
    <w:basedOn w:val="a2"/>
    <w:link w:val="8"/>
    <w:uiPriority w:val="9"/>
    <w:semiHidden/>
    <w:rsid w:val="00BB4CF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90">
    <w:name w:val="Заголовок 9 Знак"/>
    <w:basedOn w:val="a2"/>
    <w:link w:val="9"/>
    <w:uiPriority w:val="9"/>
    <w:semiHidden/>
    <w:rsid w:val="00BB4CF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23">
    <w:name w:val="toc 2"/>
    <w:basedOn w:val="a1"/>
    <w:next w:val="a1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31">
    <w:name w:val="toc 3"/>
    <w:basedOn w:val="a1"/>
    <w:next w:val="a1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af8">
    <w:name w:val="table of figures"/>
    <w:basedOn w:val="a1"/>
    <w:next w:val="a1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20">
    <w:name w:val="List Number 2"/>
    <w:basedOn w:val="a1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af9">
    <w:name w:val="FollowedHyperlink"/>
    <w:basedOn w:val="a2"/>
    <w:uiPriority w:val="99"/>
    <w:semiHidden/>
    <w:rsid w:val="000D1F49"/>
    <w:rPr>
      <w:color w:val="731F1C" w:themeColor="followedHyperlink"/>
      <w:u w:val="single"/>
    </w:rPr>
  </w:style>
  <w:style w:type="paragraph" w:styleId="afa">
    <w:name w:val="Normal (Web)"/>
    <w:basedOn w:val="a1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afb">
    <w:name w:val="Book Title"/>
    <w:basedOn w:val="a2"/>
    <w:uiPriority w:val="33"/>
    <w:semiHidden/>
    <w:rsid w:val="000D1F49"/>
    <w:rPr>
      <w:b/>
      <w:bCs/>
      <w:i/>
      <w:iCs/>
      <w:spacing w:val="5"/>
    </w:rPr>
  </w:style>
  <w:style w:type="paragraph" w:styleId="afc">
    <w:name w:val="TOC Heading"/>
    <w:basedOn w:val="a1"/>
    <w:next w:val="a1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afd">
    <w:name w:val="macro"/>
    <w:link w:val="afe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afe">
    <w:name w:val="Текст макроса Знак"/>
    <w:basedOn w:val="a2"/>
    <w:link w:val="afd"/>
    <w:uiPriority w:val="99"/>
    <w:semiHidden/>
    <w:rsid w:val="00BB4CF3"/>
    <w:rPr>
      <w:rFonts w:ascii="Consolas" w:hAnsi="Consolas"/>
      <w:sz w:val="20"/>
      <w:szCs w:val="20"/>
    </w:rPr>
  </w:style>
  <w:style w:type="table" w:styleId="aff">
    <w:name w:val="Table Grid"/>
    <w:basedOn w:val="a3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0">
    <w:name w:val="Placeholder Text"/>
    <w:basedOn w:val="a2"/>
    <w:uiPriority w:val="99"/>
    <w:semiHidden/>
    <w:rsid w:val="00346DE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&#1055;&#1050;\AppData\Roaming\Microsoft\&#1064;&#1072;&#1073;&#1083;&#1086;&#1085;&#1099;\&#1060;&#1086;&#1088;&#1084;&#1072;%20&#1079;&#1072;&#1103;&#1074;&#1082;&#1080;%20&#1074;&#1086;&#1083;&#1086;&#1085;&#1090;&#1077;&#1088;&#1072;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C2B140E151724334843B59DC92AFE69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88596C6-9ADF-4F14-BAF1-91507C364E88}"/>
      </w:docPartPr>
      <w:docPartBody>
        <w:p w:rsidR="00000000" w:rsidRDefault="007712E0">
          <w:pPr>
            <w:pStyle w:val="C2B140E151724334843B59DC92AFE69D"/>
          </w:pPr>
          <w:r w:rsidRPr="008A1BC2">
            <w:rPr>
              <w:lang w:bidi="ru-RU"/>
            </w:rPr>
            <w:t>Имя</w:t>
          </w:r>
        </w:p>
      </w:docPartBody>
    </w:docPart>
    <w:docPart>
      <w:docPartPr>
        <w:name w:val="BC25E048744B497C8D81FD10B84BB1C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93A9F41-F7BC-47DC-B5E0-9A61E95D9A0A}"/>
      </w:docPartPr>
      <w:docPartBody>
        <w:p w:rsidR="00000000" w:rsidRDefault="007712E0">
          <w:pPr>
            <w:pStyle w:val="BC25E048744B497C8D81FD10B84BB1CC"/>
          </w:pPr>
          <w:r w:rsidRPr="008A1BC2">
            <w:rPr>
              <w:lang w:bidi="ru-RU"/>
            </w:rPr>
            <w:t>Фамилия</w:t>
          </w:r>
        </w:p>
      </w:docPartBody>
    </w:docPart>
    <w:docPart>
      <w:docPartPr>
        <w:name w:val="5D4A34BD980444088E9679923BDCF83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7B953DC-A91B-44FA-9828-40F9B80D619D}"/>
      </w:docPartPr>
      <w:docPartBody>
        <w:p w:rsidR="00000000" w:rsidRDefault="007712E0">
          <w:pPr>
            <w:pStyle w:val="5D4A34BD980444088E9679923BDCF83D"/>
          </w:pPr>
          <w:r w:rsidRPr="008A1BC2">
            <w:rPr>
              <w:lang w:bidi="ru-RU"/>
            </w:rPr>
            <w:t>Адрес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Myriad Pro">
    <w:panose1 w:val="020B07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085B"/>
    <w:rsid w:val="007712E0"/>
    <w:rsid w:val="00A80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B140E151724334843B59DC92AFE69D">
    <w:name w:val="C2B140E151724334843B59DC92AFE69D"/>
  </w:style>
  <w:style w:type="paragraph" w:customStyle="1" w:styleId="BC25E048744B497C8D81FD10B84BB1CC">
    <w:name w:val="BC25E048744B497C8D81FD10B84BB1CC"/>
  </w:style>
  <w:style w:type="paragraph" w:customStyle="1" w:styleId="5D4A34BD980444088E9679923BDCF83D">
    <w:name w:val="5D4A34BD980444088E9679923BDCF83D"/>
  </w:style>
  <w:style w:type="paragraph" w:customStyle="1" w:styleId="A2B49F947C744E6397457BFADF3E98B2">
    <w:name w:val="A2B49F947C744E6397457BFADF3E98B2"/>
  </w:style>
  <w:style w:type="paragraph" w:customStyle="1" w:styleId="FB1F31A7F0AC4D0C8D0BD406E132988D">
    <w:name w:val="FB1F31A7F0AC4D0C8D0BD406E132988D"/>
  </w:style>
  <w:style w:type="paragraph" w:customStyle="1" w:styleId="260789B51A0342FA9578928775A3DB3B">
    <w:name w:val="260789B51A0342FA9578928775A3DB3B"/>
  </w:style>
  <w:style w:type="paragraph" w:customStyle="1" w:styleId="50A57F2C66084042A06E4AA0E56990E9">
    <w:name w:val="50A57F2C66084042A06E4AA0E56990E9"/>
  </w:style>
  <w:style w:type="paragraph" w:customStyle="1" w:styleId="7FD6D061A8754719BF529ABE6B8E5AAC">
    <w:name w:val="7FD6D061A8754719BF529ABE6B8E5AAC"/>
  </w:style>
  <w:style w:type="paragraph" w:customStyle="1" w:styleId="3CA26BA57FFF42F29A786769067385A1">
    <w:name w:val="3CA26BA57FFF42F29A786769067385A1"/>
  </w:style>
  <w:style w:type="paragraph" w:customStyle="1" w:styleId="231B4B009C754A78A5FD54311AE6D7F9">
    <w:name w:val="231B4B009C754A78A5FD54311AE6D7F9"/>
  </w:style>
  <w:style w:type="paragraph" w:customStyle="1" w:styleId="D772AB89460943E1B64569BFAE88ADC5">
    <w:name w:val="D772AB89460943E1B64569BFAE88ADC5"/>
  </w:style>
  <w:style w:type="paragraph" w:customStyle="1" w:styleId="121CC395006B41BA9D0682848FF5CF96">
    <w:name w:val="121CC395006B41BA9D0682848FF5CF96"/>
  </w:style>
  <w:style w:type="paragraph" w:customStyle="1" w:styleId="14AECE57A2A24CA393E5EE1609F321A4">
    <w:name w:val="14AECE57A2A24CA393E5EE1609F321A4"/>
  </w:style>
  <w:style w:type="paragraph" w:customStyle="1" w:styleId="CE73D3DB728B48ABA53010DA9611B06C">
    <w:name w:val="CE73D3DB728B48ABA53010DA9611B06C"/>
  </w:style>
  <w:style w:type="paragraph" w:customStyle="1" w:styleId="FFC40F54F0AD41398DB49EFFE83EABA9">
    <w:name w:val="FFC40F54F0AD41398DB49EFFE83EABA9"/>
  </w:style>
  <w:style w:type="paragraph" w:customStyle="1" w:styleId="D4FE540DCAA64962BCD89A22CB4B17AB">
    <w:name w:val="D4FE540DCAA64962BCD89A22CB4B17AB"/>
  </w:style>
  <w:style w:type="paragraph" w:customStyle="1" w:styleId="DBC393A800AC4931BDFB578A0D7AF132">
    <w:name w:val="DBC393A800AC4931BDFB578A0D7AF132"/>
  </w:style>
  <w:style w:type="paragraph" w:customStyle="1" w:styleId="972A0502990E46EF9D51D26656DBE8B6">
    <w:name w:val="972A0502990E46EF9D51D26656DBE8B6"/>
  </w:style>
  <w:style w:type="paragraph" w:customStyle="1" w:styleId="8B4F6E23E24248AD99E0646B8493EEC3">
    <w:name w:val="8B4F6E23E24248AD99E0646B8493EEC3"/>
  </w:style>
  <w:style w:type="paragraph" w:customStyle="1" w:styleId="A11CBAE0C03441B284C59B4D8F87A2C8">
    <w:name w:val="A11CBAE0C03441B284C59B4D8F87A2C8"/>
  </w:style>
  <w:style w:type="paragraph" w:customStyle="1" w:styleId="F6E794BF93C746DAABDF3B49467E5FDE">
    <w:name w:val="F6E794BF93C746DAABDF3B49467E5FDE"/>
  </w:style>
  <w:style w:type="paragraph" w:customStyle="1" w:styleId="B878A179388A412DB8E1D0A0D9E0BCC0">
    <w:name w:val="B878A179388A412DB8E1D0A0D9E0BCC0"/>
  </w:style>
  <w:style w:type="paragraph" w:customStyle="1" w:styleId="77D5F3F395D840D783FB9C39B1F32BB3">
    <w:name w:val="77D5F3F395D840D783FB9C39B1F32BB3"/>
  </w:style>
  <w:style w:type="paragraph" w:customStyle="1" w:styleId="4F6F9B3DEF4E4E768F7BE4376D002096">
    <w:name w:val="4F6F9B3DEF4E4E768F7BE4376D002096"/>
    <w:rsid w:val="00A8085B"/>
  </w:style>
  <w:style w:type="paragraph" w:customStyle="1" w:styleId="A02C51962ADE45D89CA1F506ACCC03C6">
    <w:name w:val="A02C51962ADE45D89CA1F506ACCC03C6"/>
    <w:rsid w:val="00A8085B"/>
  </w:style>
  <w:style w:type="paragraph" w:customStyle="1" w:styleId="DFC39101752E4FC196AB3146738473DC">
    <w:name w:val="DFC39101752E4FC196AB3146738473DC"/>
    <w:rsid w:val="00A8085B"/>
  </w:style>
  <w:style w:type="paragraph" w:customStyle="1" w:styleId="F96B728363944419BFFE3D8567683C92">
    <w:name w:val="F96B728363944419BFFE3D8567683C92"/>
    <w:rsid w:val="00A8085B"/>
  </w:style>
  <w:style w:type="paragraph" w:customStyle="1" w:styleId="A7126874A4104139BC60BCD498C897E1">
    <w:name w:val="A7126874A4104139BC60BCD498C897E1"/>
    <w:rsid w:val="00A8085B"/>
  </w:style>
  <w:style w:type="paragraph" w:customStyle="1" w:styleId="2097DDEE8C3C4A898B2110E0EF5044C5">
    <w:name w:val="2097DDEE8C3C4A898B2110E0EF5044C5"/>
    <w:rsid w:val="00A8085B"/>
  </w:style>
  <w:style w:type="paragraph" w:customStyle="1" w:styleId="7E551B1EB9CB4756808D252F2962F593">
    <w:name w:val="7E551B1EB9CB4756808D252F2962F593"/>
    <w:rsid w:val="00A8085B"/>
  </w:style>
  <w:style w:type="paragraph" w:customStyle="1" w:styleId="8A0A13766ECA45AE9260E081A373F3E2">
    <w:name w:val="8A0A13766ECA45AE9260E081A373F3E2"/>
    <w:rsid w:val="00A8085B"/>
  </w:style>
  <w:style w:type="paragraph" w:customStyle="1" w:styleId="8B353CD2F257401C9ECD4F2A7C13D4C2">
    <w:name w:val="8B353CD2F257401C9ECD4F2A7C13D4C2"/>
    <w:rsid w:val="00A8085B"/>
  </w:style>
  <w:style w:type="paragraph" w:customStyle="1" w:styleId="949327FE59FB42A4812793C34C897BA6">
    <w:name w:val="949327FE59FB42A4812793C34C897BA6"/>
    <w:rsid w:val="00A8085B"/>
  </w:style>
  <w:style w:type="paragraph" w:customStyle="1" w:styleId="C773AAA4CF3D4799A8CAB2F04C8BBDBD">
    <w:name w:val="C773AAA4CF3D4799A8CAB2F04C8BBDBD"/>
    <w:rsid w:val="00A8085B"/>
  </w:style>
  <w:style w:type="paragraph" w:customStyle="1" w:styleId="5938DE70D5294817A365B4090B847D0F">
    <w:name w:val="5938DE70D5294817A365B4090B847D0F"/>
    <w:rsid w:val="00A8085B"/>
  </w:style>
  <w:style w:type="paragraph" w:customStyle="1" w:styleId="84AE4FAE7DEF4D08B62F8ABDB20551A2">
    <w:name w:val="84AE4FAE7DEF4D08B62F8ABDB20551A2"/>
    <w:rsid w:val="00A8085B"/>
  </w:style>
  <w:style w:type="paragraph" w:customStyle="1" w:styleId="08DE87649C28428EA6D91A30F84A1F40">
    <w:name w:val="08DE87649C28428EA6D91A30F84A1F40"/>
    <w:rsid w:val="00A8085B"/>
  </w:style>
  <w:style w:type="paragraph" w:customStyle="1" w:styleId="9CFF605681504387A290074A1D812578">
    <w:name w:val="9CFF605681504387A290074A1D812578"/>
    <w:rsid w:val="00A8085B"/>
  </w:style>
  <w:style w:type="paragraph" w:customStyle="1" w:styleId="C6003F9B6E1445378CA8D7388A662A6A">
    <w:name w:val="C6003F9B6E1445378CA8D7388A662A6A"/>
    <w:rsid w:val="00A8085B"/>
  </w:style>
  <w:style w:type="paragraph" w:customStyle="1" w:styleId="99AD8C7479924857B899C38DA8FEF147">
    <w:name w:val="99AD8C7479924857B899C38DA8FEF147"/>
    <w:rsid w:val="00A8085B"/>
  </w:style>
  <w:style w:type="paragraph" w:customStyle="1" w:styleId="064B99C64F574F77A9CDA9F1A6A68EB0">
    <w:name w:val="064B99C64F574F77A9CDA9F1A6A68EB0"/>
    <w:rsid w:val="00A8085B"/>
  </w:style>
  <w:style w:type="paragraph" w:customStyle="1" w:styleId="0C0491EEF9EF44C39078342DB61458FA">
    <w:name w:val="0C0491EEF9EF44C39078342DB61458FA"/>
    <w:rsid w:val="00A8085B"/>
  </w:style>
  <w:style w:type="paragraph" w:customStyle="1" w:styleId="97E778CBD2594D53BC87D5128B601A40">
    <w:name w:val="97E778CBD2594D53BC87D5128B601A40"/>
    <w:rsid w:val="00A8085B"/>
  </w:style>
  <w:style w:type="paragraph" w:customStyle="1" w:styleId="86DD7DE762AC4B61ACA3007E79E5E46D">
    <w:name w:val="86DD7DE762AC4B61ACA3007E79E5E46D"/>
    <w:rsid w:val="00A8085B"/>
  </w:style>
  <w:style w:type="paragraph" w:customStyle="1" w:styleId="F627CD76F243485C8A223FDFDB26FAC3">
    <w:name w:val="F627CD76F243485C8A223FDFDB26FAC3"/>
    <w:rsid w:val="00A8085B"/>
  </w:style>
  <w:style w:type="paragraph" w:customStyle="1" w:styleId="B7C2E2E4CEC8434CA9EB3A363C775C4A">
    <w:name w:val="B7C2E2E4CEC8434CA9EB3A363C775C4A"/>
    <w:rsid w:val="00A8085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6D77387-5629-4C94-ADFE-7FDDA746E9BF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2C2FF251-79A0-420F-854F-45861F7BF7D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2963F5A-FEF0-47F3-B2C8-C64B528A80E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Форма заявки волонтера</Template>
  <TotalTime>0</TotalTime>
  <Pages>1</Pages>
  <Words>43</Words>
  <Characters>248</Characters>
  <Application>Microsoft Office Word</Application>
  <DocSecurity>0</DocSecurity>
  <Lines>2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2019-05-30T21:06:00Z</dcterms:created>
  <dcterms:modified xsi:type="dcterms:W3CDTF">2019-05-30T21:30:00Z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